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1"/>
        <w:gridCol w:w="4712"/>
      </w:tblGrid>
      <w:tr w:rsidR="0002281C" w14:paraId="4B8574CD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6698C" w14:textId="77777777" w:rsidR="0002281C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OBRAZAC </w:t>
            </w:r>
          </w:p>
          <w:p w14:paraId="0FFBD776" w14:textId="77777777" w:rsidR="0002281C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sudjelovanja u savjetovanju o nacrtu općeg akta </w:t>
            </w:r>
          </w:p>
        </w:tc>
      </w:tr>
      <w:tr w:rsidR="0002281C" w14:paraId="507AC76E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EB962" w14:textId="77777777" w:rsidR="0002281C" w:rsidRDefault="00000000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lang w:eastAsia="ar-SA"/>
              </w:rPr>
              <w:t>Izmjene i dopune Odluke o načinu i uvjetima sufinanciranja programa predškolskog odgoja privatnih i vjerskih vrtića na području Grada Sinja</w:t>
            </w:r>
          </w:p>
        </w:tc>
      </w:tr>
      <w:tr w:rsidR="0002281C" w14:paraId="1C43D424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1B735" w14:textId="77777777" w:rsidR="0002281C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Donositelj:                        GRADSKO VIJEĆE GRADA SINJA</w:t>
            </w:r>
          </w:p>
          <w:p w14:paraId="211E237A" w14:textId="77777777" w:rsidR="0002281C" w:rsidRDefault="0002281C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2281C" w14:paraId="14969C65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E343B" w14:textId="77777777" w:rsidR="0002281C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Predlagatelj:                    GRADONAČELNIK  GRADA SINJA</w:t>
            </w:r>
          </w:p>
        </w:tc>
      </w:tr>
      <w:tr w:rsidR="0002281C" w14:paraId="55A57A30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83F6" w14:textId="77777777" w:rsidR="0002281C" w:rsidRDefault="00000000">
            <w:pPr>
              <w:spacing w:after="0" w:line="100" w:lineRule="atLeast"/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Pripremio</w:t>
            </w:r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:  URED GRADA </w:t>
            </w:r>
            <w:proofErr w:type="spellStart"/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>GRADA</w:t>
            </w:r>
            <w:proofErr w:type="spellEnd"/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 SINJA </w:t>
            </w:r>
          </w:p>
        </w:tc>
      </w:tr>
      <w:tr w:rsidR="0002281C" w14:paraId="399760E4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6D29" w14:textId="483198C1" w:rsidR="0002281C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Početak savjetovanja: 2</w:t>
            </w:r>
            <w:r w:rsidR="00C267E1">
              <w:rPr>
                <w:rFonts w:eastAsia="SimSun" w:cs="Times New Roman"/>
                <w:b/>
                <w:sz w:val="24"/>
                <w:szCs w:val="24"/>
                <w:lang w:eastAsia="ar-SA"/>
              </w:rPr>
              <w:t>1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C267E1">
              <w:rPr>
                <w:rFonts w:eastAsia="SimSun" w:cs="Times New Roman"/>
                <w:b/>
                <w:sz w:val="24"/>
                <w:szCs w:val="24"/>
                <w:lang w:eastAsia="ar-SA"/>
              </w:rPr>
              <w:t>2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.202</w:t>
            </w:r>
            <w:r w:rsidR="00C267E1">
              <w:rPr>
                <w:rFonts w:eastAsia="SimSun" w:cs="Times New Roman"/>
                <w:b/>
                <w:sz w:val="24"/>
                <w:szCs w:val="24"/>
                <w:lang w:eastAsia="ar-SA"/>
              </w:rPr>
              <w:t>5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</w:p>
          <w:p w14:paraId="5D61A30C" w14:textId="77777777" w:rsidR="0002281C" w:rsidRDefault="0002281C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8E572" w14:textId="644C72B9" w:rsidR="0002281C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Završetak savjetovanja: </w:t>
            </w:r>
            <w:r w:rsidR="00C267E1">
              <w:rPr>
                <w:rFonts w:eastAsia="SimSun" w:cs="Times New Roman"/>
                <w:b/>
                <w:sz w:val="24"/>
                <w:szCs w:val="24"/>
                <w:lang w:eastAsia="ar-SA"/>
              </w:rPr>
              <w:t>24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C267E1">
              <w:rPr>
                <w:rFonts w:eastAsia="SimSun" w:cs="Times New Roman"/>
                <w:b/>
                <w:sz w:val="24"/>
                <w:szCs w:val="24"/>
                <w:lang w:eastAsia="ar-SA"/>
              </w:rPr>
              <w:t>2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 202</w:t>
            </w:r>
            <w:r w:rsidR="00C267E1">
              <w:rPr>
                <w:rFonts w:eastAsia="SimSun" w:cs="Times New Roman"/>
                <w:b/>
                <w:sz w:val="24"/>
                <w:szCs w:val="24"/>
                <w:lang w:eastAsia="ar-SA"/>
              </w:rPr>
              <w:t>5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</w:p>
          <w:p w14:paraId="2146F0FA" w14:textId="77777777" w:rsidR="0002281C" w:rsidRDefault="0002281C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2281C" w14:paraId="61068316" w14:textId="77777777">
        <w:tblPrEx>
          <w:tblCellMar>
            <w:top w:w="0" w:type="dxa"/>
            <w:bottom w:w="0" w:type="dxa"/>
          </w:tblCellMar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CDBE6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Ime/naziv sudionika savjetovanja (pojedinac, udruga, ustanova i slično) koji daje svoje mišljenje, primjedbe i prijedloge na predloženi nacrt općeg akta</w:t>
            </w:r>
          </w:p>
          <w:p w14:paraId="0E3CF4ED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F101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2281C" w14:paraId="7F8995C6" w14:textId="77777777">
        <w:tblPrEx>
          <w:tblCellMar>
            <w:top w:w="0" w:type="dxa"/>
            <w:bottom w:w="0" w:type="dxa"/>
          </w:tblCellMar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FC705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 xml:space="preserve">Tematsko područje i brojnost korisnika koji predstavljate, odnosno interes koji zastupate </w:t>
            </w:r>
          </w:p>
          <w:p w14:paraId="10E2F777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6E3C523D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BEF57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2281C" w14:paraId="046A032A" w14:textId="77777777">
        <w:tblPrEx>
          <w:tblCellMar>
            <w:top w:w="0" w:type="dxa"/>
            <w:bottom w:w="0" w:type="dxa"/>
          </w:tblCellMar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3BD78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9E34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2281C" w14:paraId="092AD294" w14:textId="77777777">
        <w:tblPrEx>
          <w:tblCellMar>
            <w:top w:w="0" w:type="dxa"/>
            <w:bottom w:w="0" w:type="dxa"/>
          </w:tblCellMar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826AA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Primjedbe na pojedine članke s obrazloženjem</w:t>
            </w:r>
          </w:p>
          <w:p w14:paraId="3DC041BE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(Ako je primjedaba više, prilažu se obrascu)</w:t>
            </w:r>
          </w:p>
          <w:p w14:paraId="13A6E4C7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3561A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2281C" w14:paraId="4BD5EDF8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34E8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 i prezime osobe/a koja je sastavljala primjedbe i komentare ili osobe ovlaštene za zastupanje udruge, ustanove….</w:t>
            </w:r>
          </w:p>
          <w:p w14:paraId="23438A84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5A272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2281C" w14:paraId="219F4EC7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14FD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Datum dostavljanja</w:t>
            </w:r>
          </w:p>
          <w:p w14:paraId="358D1C35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FDF1F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2281C" w14:paraId="3DE3B766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DE9B4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99B0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2281C" w14:paraId="43F9235B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FA250" w14:textId="77777777" w:rsidR="0002281C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Potpis</w:t>
            </w:r>
          </w:p>
          <w:p w14:paraId="6102D29E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4456E565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B200B" w14:textId="77777777" w:rsidR="0002281C" w:rsidRDefault="0002281C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</w:tbl>
    <w:p w14:paraId="47CE4056" w14:textId="77777777" w:rsidR="0002281C" w:rsidRDefault="0002281C">
      <w:pPr>
        <w:spacing w:after="200" w:line="276" w:lineRule="auto"/>
        <w:rPr>
          <w:rFonts w:eastAsia="SimSun" w:cs="Times New Roman"/>
          <w:sz w:val="24"/>
          <w:szCs w:val="24"/>
          <w:lang w:eastAsia="ar-SA"/>
        </w:rPr>
      </w:pPr>
    </w:p>
    <w:p w14:paraId="4E86FAC2" w14:textId="36D402DF" w:rsidR="0002281C" w:rsidRDefault="00000000">
      <w:pPr>
        <w:tabs>
          <w:tab w:val="left" w:pos="915"/>
        </w:tabs>
        <w:spacing w:after="200" w:line="276" w:lineRule="auto"/>
      </w:pPr>
      <w:r>
        <w:rPr>
          <w:rFonts w:eastAsia="SimSun" w:cs="Times New Roman"/>
          <w:b/>
          <w:sz w:val="24"/>
          <w:szCs w:val="24"/>
          <w:lang w:eastAsia="ar-SA"/>
        </w:rPr>
        <w:t xml:space="preserve">Popunjeni obrazac s eventualnim prilogom zaključno sa </w:t>
      </w:r>
      <w:r w:rsidR="00C267E1">
        <w:rPr>
          <w:rFonts w:eastAsia="SimSun" w:cs="Times New Roman"/>
          <w:b/>
          <w:sz w:val="24"/>
          <w:szCs w:val="24"/>
          <w:lang w:eastAsia="ar-SA"/>
        </w:rPr>
        <w:t>24</w:t>
      </w:r>
      <w:r>
        <w:rPr>
          <w:rFonts w:eastAsia="SimSun" w:cs="Times New Roman"/>
          <w:b/>
          <w:sz w:val="24"/>
          <w:szCs w:val="24"/>
          <w:lang w:eastAsia="ar-SA"/>
        </w:rPr>
        <w:t>.</w:t>
      </w:r>
      <w:r w:rsidR="00C267E1">
        <w:rPr>
          <w:rFonts w:eastAsia="SimSun" w:cs="Times New Roman"/>
          <w:b/>
          <w:sz w:val="24"/>
          <w:szCs w:val="24"/>
          <w:lang w:eastAsia="ar-SA"/>
        </w:rPr>
        <w:t>2</w:t>
      </w:r>
      <w:r>
        <w:rPr>
          <w:rFonts w:eastAsia="SimSun" w:cs="Times New Roman"/>
          <w:b/>
          <w:sz w:val="24"/>
          <w:szCs w:val="24"/>
          <w:lang w:eastAsia="ar-SA"/>
        </w:rPr>
        <w:t>.202</w:t>
      </w:r>
      <w:r w:rsidR="00C267E1">
        <w:rPr>
          <w:rFonts w:eastAsia="SimSun" w:cs="Times New Roman"/>
          <w:b/>
          <w:sz w:val="24"/>
          <w:szCs w:val="24"/>
          <w:lang w:eastAsia="ar-SA"/>
        </w:rPr>
        <w:t>5</w:t>
      </w:r>
      <w:r>
        <w:rPr>
          <w:rFonts w:eastAsia="SimSun" w:cs="Times New Roman"/>
          <w:b/>
          <w:sz w:val="24"/>
          <w:szCs w:val="24"/>
          <w:lang w:eastAsia="ar-SA"/>
        </w:rPr>
        <w:t xml:space="preserve">. dostavite na adresu elektronske pošte: </w:t>
      </w:r>
      <w:hyperlink r:id="rId6" w:history="1">
        <w:r>
          <w:rPr>
            <w:rFonts w:eastAsia="SimSun" w:cs="font468"/>
            <w:color w:val="0000FF"/>
            <w:u w:val="single"/>
            <w:lang w:eastAsia="ar-SA"/>
          </w:rPr>
          <w:t>info@sinj.hr</w:t>
        </w:r>
      </w:hyperlink>
      <w:r>
        <w:rPr>
          <w:rFonts w:eastAsia="SimSun" w:cs="Times New Roman"/>
          <w:b/>
          <w:sz w:val="24"/>
          <w:szCs w:val="24"/>
          <w:lang w:eastAsia="ar-SA"/>
        </w:rPr>
        <w:t xml:space="preserve"> </w:t>
      </w:r>
    </w:p>
    <w:p w14:paraId="2B4EC450" w14:textId="77777777" w:rsidR="0002281C" w:rsidRDefault="0002281C">
      <w:pPr>
        <w:spacing w:after="200" w:line="276" w:lineRule="auto"/>
        <w:rPr>
          <w:rFonts w:eastAsia="SimSun" w:cs="font468"/>
          <w:lang w:eastAsia="ar-SA"/>
        </w:rPr>
      </w:pPr>
    </w:p>
    <w:p w14:paraId="07CDF0C1" w14:textId="77777777" w:rsidR="0002281C" w:rsidRDefault="0002281C"/>
    <w:sectPr w:rsidR="0002281C">
      <w:footerReference w:type="default" r:id="rId7"/>
      <w:pgSz w:w="11906" w:h="16838"/>
      <w:pgMar w:top="1417" w:right="1417" w:bottom="1417" w:left="141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69E52" w14:textId="77777777" w:rsidR="00EB5865" w:rsidRDefault="00EB5865">
      <w:pPr>
        <w:spacing w:after="0" w:line="240" w:lineRule="auto"/>
      </w:pPr>
      <w:r>
        <w:separator/>
      </w:r>
    </w:p>
  </w:endnote>
  <w:endnote w:type="continuationSeparator" w:id="0">
    <w:p w14:paraId="3FA51CB9" w14:textId="77777777" w:rsidR="00EB5865" w:rsidRDefault="00EB5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charset w:val="00"/>
    <w:family w:val="swiss"/>
    <w:pitch w:val="variable"/>
  </w:font>
  <w:font w:name="font468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920DB" w14:textId="77777777" w:rsidR="00000000" w:rsidRDefault="00000000">
    <w:pPr>
      <w:pStyle w:val="Podnoje"/>
      <w:jc w:val="both"/>
    </w:pPr>
    <w:r>
      <w:t xml:space="preserve">Sukladno </w:t>
    </w:r>
    <w:r>
      <w:rPr>
        <w:bCs/>
      </w:rPr>
      <w:t>UREDBI (EU) 2016/679 EUROPSKOG PARLAMENTA I VIJEĆA</w:t>
    </w:r>
  </w:p>
  <w:p w14:paraId="12BE5F68" w14:textId="77777777" w:rsidR="00000000" w:rsidRDefault="00000000">
    <w:pPr>
      <w:pStyle w:val="Podnoje"/>
      <w:jc w:val="both"/>
      <w:rPr>
        <w:bCs/>
      </w:rPr>
    </w:pPr>
    <w:r>
      <w:rPr>
        <w:bCs/>
      </w:rPr>
      <w:t>od 27. travnja 2016. o zaštiti pojedinaca u vezi s obradom osobnih podataka i o slobodnom kretanju takvih podataka te o stavljanju izvan snage Direktive 95/46/EZ (Opća uredba o zaštiti podataka)</w:t>
    </w:r>
  </w:p>
  <w:p w14:paraId="2C5ED733" w14:textId="77777777" w:rsidR="00000000" w:rsidRDefault="00000000">
    <w:pPr>
      <w:pStyle w:val="Podnoje"/>
      <w:jc w:val="both"/>
    </w:pPr>
    <w:r>
      <w:t>osobni podaci obrađivati će se  sukladno načelima obrade osobnih podataka sadržanim u članku 5. Uredbe.</w:t>
    </w:r>
  </w:p>
  <w:p w14:paraId="4D727EC4" w14:textId="77777777" w:rsidR="00000000" w:rsidRDefault="00000000">
    <w:pPr>
      <w:pStyle w:val="Podnoje"/>
      <w:jc w:val="both"/>
    </w:pPr>
    <w:r>
      <w:t>Anonimni, uvredljivi ili irelevantni komentari neće se objaviti.</w:t>
    </w:r>
  </w:p>
  <w:p w14:paraId="3C760ABB" w14:textId="77777777" w:rsidR="00000000" w:rsidRDefault="00000000">
    <w:pPr>
      <w:pStyle w:val="Podnoje"/>
      <w:jc w:val="both"/>
    </w:pPr>
    <w:r>
      <w:t xml:space="preserve">Izrazi  korišteni u ovom obrascu koriste se neutralno i odnose se jednako na muški i ženski rod. </w:t>
    </w:r>
  </w:p>
  <w:p w14:paraId="1786867F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739615" w14:textId="77777777" w:rsidR="00EB5865" w:rsidRDefault="00EB586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B13A9C" w14:textId="77777777" w:rsidR="00EB5865" w:rsidRDefault="00EB58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2281C"/>
    <w:rsid w:val="0002281C"/>
    <w:rsid w:val="00C10BCC"/>
    <w:rsid w:val="00C267E1"/>
    <w:rsid w:val="00EB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FEBAB"/>
  <w15:docId w15:val="{8A14FB6A-02EF-42F0-8BF5-546C5460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luzglas">
    <w:name w:val="sluz glas"/>
    <w:basedOn w:val="Bezproreda"/>
    <w:rPr>
      <w:rFonts w:ascii="Times New Roman" w:eastAsia="Times New Roman" w:hAnsi="Times New Roman"/>
      <w:i/>
      <w:lang w:eastAsia="hr-HR"/>
    </w:rPr>
  </w:style>
  <w:style w:type="paragraph" w:styleId="Bezproreda">
    <w:name w:val="No Spacing"/>
    <w:pPr>
      <w:suppressAutoHyphens/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</cp:revision>
  <dcterms:created xsi:type="dcterms:W3CDTF">2025-02-21T12:11:00Z</dcterms:created>
  <dcterms:modified xsi:type="dcterms:W3CDTF">2025-02-21T12:11:00Z</dcterms:modified>
</cp:coreProperties>
</file>